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68"/>
      </w:tblGrid>
      <w:tr w:rsidR="00D80842" w:rsidRPr="00D80842" w:rsidTr="00D8084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0842" w:rsidRPr="00D80842" w:rsidRDefault="00D80842" w:rsidP="00D80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0842">
              <w:rPr>
                <w:rFonts w:ascii="Comic Sans MS" w:eastAsia="Times New Roman" w:hAnsi="Comic Sans MS" w:cs="Times New Roman"/>
                <w:color w:val="000000"/>
                <w:sz w:val="200"/>
                <w:szCs w:val="200"/>
                <w:lang w:eastAsia="en-GB"/>
              </w:rPr>
              <w:t>Science week</w:t>
            </w:r>
          </w:p>
          <w:p w:rsidR="00D80842" w:rsidRPr="00D80842" w:rsidRDefault="00D80842" w:rsidP="00D80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80842">
              <w:rPr>
                <w:rFonts w:ascii="Comic Sans MS" w:eastAsia="Times New Roman" w:hAnsi="Comic Sans MS" w:cs="Times New Roman"/>
                <w:color w:val="000000"/>
                <w:sz w:val="200"/>
                <w:szCs w:val="200"/>
                <w:lang w:eastAsia="en-GB"/>
              </w:rPr>
              <w:t>2020</w:t>
            </w:r>
          </w:p>
        </w:tc>
      </w:tr>
    </w:tbl>
    <w:p w:rsidR="00951A9F" w:rsidRDefault="005441B9"/>
    <w:p w:rsidR="00D80842" w:rsidRDefault="00D80842"/>
    <w:p w:rsidR="00D80842" w:rsidRDefault="00D80842"/>
    <w:p w:rsidR="00D80842" w:rsidRDefault="00D80842"/>
    <w:p w:rsidR="00D80842" w:rsidRDefault="00D80842"/>
    <w:p w:rsidR="00D80842" w:rsidRDefault="00D80842"/>
    <w:p w:rsidR="00D80842" w:rsidRDefault="00D80842"/>
    <w:p w:rsidR="00D80842" w:rsidRDefault="00D80842"/>
    <w:p w:rsidR="00D80842" w:rsidRDefault="00D8084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028825" cy="1502410"/>
            <wp:effectExtent l="0" t="3492" r="6032" b="603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88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                                        </w:t>
      </w:r>
      <w:r>
        <w:rPr>
          <w:noProof/>
          <w:lang w:eastAsia="en-GB"/>
        </w:rPr>
        <w:drawing>
          <wp:inline distT="0" distB="0" distL="0" distR="0" wp14:anchorId="5B580D03" wp14:editId="5BF80A6C">
            <wp:extent cx="2130748" cy="1541434"/>
            <wp:effectExtent l="889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9770" cy="15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4C934973" wp14:editId="5DBAF72A">
            <wp:extent cx="2198123" cy="1686491"/>
            <wp:effectExtent l="8255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8129" cy="17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842" w:rsidRDefault="00D80842">
      <w:pPr>
        <w:rPr>
          <w:noProof/>
          <w:lang w:eastAsia="en-GB"/>
        </w:rPr>
      </w:pPr>
    </w:p>
    <w:p w:rsidR="00D80842" w:rsidRDefault="00D80842">
      <w:pPr>
        <w:rPr>
          <w:noProof/>
          <w:lang w:eastAsia="en-GB"/>
        </w:rPr>
      </w:pPr>
    </w:p>
    <w:tbl>
      <w:tblPr>
        <w:tblpPr w:leftFromText="180" w:rightFromText="180" w:vertAnchor="text" w:horzAnchor="margin" w:tblpY="25"/>
        <w:tblW w:w="80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84"/>
      </w:tblGrid>
      <w:tr w:rsidR="00D80842" w:rsidRPr="00D80842" w:rsidTr="00D80842">
        <w:trPr>
          <w:trHeight w:val="132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0842" w:rsidRPr="00D80842" w:rsidRDefault="00D80842" w:rsidP="00D8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72"/>
                <w:szCs w:val="72"/>
                <w:lang w:eastAsia="en-GB"/>
              </w:rPr>
            </w:pPr>
            <w:r w:rsidRPr="00D80842">
              <w:rPr>
                <w:rFonts w:ascii="Comic Sans MS" w:eastAsia="Times New Roman" w:hAnsi="Comic Sans MS" w:cs="Times New Roman"/>
                <w:color w:val="000000"/>
                <w:sz w:val="72"/>
                <w:szCs w:val="72"/>
                <w:lang w:eastAsia="en-GB"/>
              </w:rPr>
              <w:t>Skittles Experiment</w:t>
            </w:r>
          </w:p>
        </w:tc>
      </w:tr>
    </w:tbl>
    <w:p w:rsidR="00D80842" w:rsidRDefault="00D80842"/>
    <w:p w:rsidR="00D80842" w:rsidRPr="00D80842" w:rsidRDefault="00D80842" w:rsidP="00D80842"/>
    <w:p w:rsidR="00D80842" w:rsidRPr="00D80842" w:rsidRDefault="00D80842" w:rsidP="00D80842"/>
    <w:p w:rsidR="00D80842" w:rsidRPr="00D80842" w:rsidRDefault="00D80842" w:rsidP="00D80842">
      <w:r>
        <w:rPr>
          <w:noProof/>
          <w:lang w:eastAsia="en-GB"/>
        </w:rPr>
        <w:drawing>
          <wp:inline distT="0" distB="0" distL="0" distR="0" wp14:anchorId="3678F10C" wp14:editId="58C43C30">
            <wp:extent cx="1669308" cy="1234445"/>
            <wp:effectExtent l="762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9308" cy="12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842" w:rsidRDefault="00D80842" w:rsidP="00D80842"/>
    <w:p w:rsidR="00D80842" w:rsidRDefault="00D80842" w:rsidP="00D80842">
      <w:r>
        <w:rPr>
          <w:noProof/>
          <w:lang w:eastAsia="en-GB"/>
        </w:rPr>
        <w:drawing>
          <wp:inline distT="0" distB="0" distL="0" distR="0" wp14:anchorId="03DB1CD8" wp14:editId="012392F5">
            <wp:extent cx="2228571" cy="168571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4AC2B2C1" wp14:editId="6B1772FB">
            <wp:extent cx="2257143" cy="16476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7143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  <w:lang w:eastAsia="en-GB"/>
        </w:rPr>
        <w:drawing>
          <wp:inline distT="0" distB="0" distL="0" distR="0" wp14:anchorId="2D5CC80D" wp14:editId="69C69FB7">
            <wp:extent cx="2238095" cy="1695238"/>
            <wp:effectExtent l="476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8095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rPr>
          <w:noProof/>
          <w:lang w:eastAsia="en-GB"/>
        </w:rPr>
        <w:drawing>
          <wp:inline distT="0" distB="0" distL="0" distR="0" wp14:anchorId="1D3266D0" wp14:editId="2AAFB33C">
            <wp:extent cx="2266667" cy="1495238"/>
            <wp:effectExtent l="4763" t="0" r="5397" b="5398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667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842" w:rsidRDefault="00D80842" w:rsidP="00D80842"/>
    <w:p w:rsidR="00D80842" w:rsidRPr="00D80842" w:rsidRDefault="00D80842" w:rsidP="00D80842"/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3"/>
      </w:tblGrid>
      <w:tr w:rsidR="00D80842" w:rsidRPr="00D80842" w:rsidTr="00D8084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0842" w:rsidRPr="00D80842" w:rsidRDefault="00D80842" w:rsidP="00D8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56"/>
                <w:szCs w:val="56"/>
                <w:lang w:eastAsia="en-GB"/>
              </w:rPr>
            </w:pPr>
            <w:r w:rsidRPr="00D80842">
              <w:rPr>
                <w:rFonts w:ascii="Comic Sans MS" w:eastAsia="Times New Roman" w:hAnsi="Comic Sans MS" w:cs="Times New Roman"/>
                <w:color w:val="000000"/>
                <w:sz w:val="56"/>
                <w:szCs w:val="56"/>
                <w:lang w:eastAsia="en-GB"/>
              </w:rPr>
              <w:t>Volcano Experiment</w:t>
            </w:r>
          </w:p>
        </w:tc>
      </w:tr>
      <w:tr w:rsidR="00D80842" w:rsidRPr="00D80842" w:rsidTr="00D8084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842" w:rsidRPr="00D80842" w:rsidRDefault="00D80842" w:rsidP="00D80842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6"/>
                <w:szCs w:val="16"/>
                <w:lang w:eastAsia="en-GB"/>
              </w:rPr>
            </w:pPr>
          </w:p>
        </w:tc>
      </w:tr>
    </w:tbl>
    <w:p w:rsidR="005441B9" w:rsidRDefault="00D80842">
      <w:r>
        <w:rPr>
          <w:noProof/>
          <w:lang w:eastAsia="en-GB"/>
        </w:rPr>
        <w:drawing>
          <wp:inline distT="0" distB="0" distL="0" distR="0" wp14:anchorId="24B97806" wp14:editId="192D0641">
            <wp:extent cx="2179339" cy="1624195"/>
            <wp:effectExtent l="0" t="7938" r="3493" b="349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6666" cy="16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1B9">
        <w:tab/>
      </w:r>
      <w:r w:rsidR="005441B9">
        <w:rPr>
          <w:noProof/>
          <w:lang w:eastAsia="en-GB"/>
        </w:rPr>
        <w:drawing>
          <wp:inline distT="0" distB="0" distL="0" distR="0" wp14:anchorId="61427473" wp14:editId="6BB01069">
            <wp:extent cx="2266667" cy="1495238"/>
            <wp:effectExtent l="4763" t="0" r="5397" b="539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667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B9" w:rsidRDefault="005441B9" w:rsidP="005441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26"/>
        </w:tabs>
      </w:pPr>
      <w:r>
        <w:rPr>
          <w:noProof/>
          <w:lang w:eastAsia="en-GB"/>
        </w:rPr>
        <w:drawing>
          <wp:inline distT="0" distB="0" distL="0" distR="0" wp14:anchorId="197899EF" wp14:editId="43D0B1DA">
            <wp:extent cx="2297433" cy="1316101"/>
            <wp:effectExtent l="0" t="4445" r="317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71276" cy="13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164C0E0F" wp14:editId="6FD71BCC">
            <wp:extent cx="2320472" cy="1322697"/>
            <wp:effectExtent l="381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97514" cy="136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1E25EB59" wp14:editId="29DF223C">
            <wp:extent cx="2305232" cy="1299575"/>
            <wp:effectExtent l="762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5517" cy="133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690C42D3" wp14:editId="04D185C0">
            <wp:extent cx="2325919" cy="1369783"/>
            <wp:effectExtent l="1587" t="0" r="318" b="31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181" cy="13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5E84A2" wp14:editId="46955F4E">
            <wp:extent cx="3102747" cy="1200628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37007" cy="12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55DA1806" wp14:editId="06ED136D">
            <wp:extent cx="2863297" cy="118275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20463" cy="120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B9" w:rsidRDefault="005441B9" w:rsidP="005441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26"/>
        </w:tabs>
      </w:pPr>
    </w:p>
    <w:p w:rsidR="00D80842" w:rsidRPr="005441B9" w:rsidRDefault="005441B9" w:rsidP="005441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26"/>
        </w:tabs>
        <w:rPr>
          <w:sz w:val="96"/>
          <w:szCs w:val="96"/>
        </w:rPr>
      </w:pPr>
      <w:r w:rsidRPr="005441B9">
        <w:rPr>
          <w:sz w:val="96"/>
          <w:szCs w:val="96"/>
        </w:rPr>
        <w:t>Floating Eggs</w:t>
      </w:r>
      <w:bookmarkStart w:id="0" w:name="_GoBack"/>
      <w:bookmarkEnd w:id="0"/>
      <w:r w:rsidR="00D80842" w:rsidRPr="005441B9">
        <w:rPr>
          <w:sz w:val="96"/>
          <w:szCs w:val="96"/>
        </w:rPr>
        <w:br w:type="textWrapping" w:clear="all"/>
      </w:r>
    </w:p>
    <w:p w:rsidR="00D80842" w:rsidRDefault="00D80842" w:rsidP="00D80842">
      <w:pPr>
        <w:ind w:firstLine="720"/>
      </w:pPr>
      <w:r>
        <w:tab/>
      </w:r>
      <w:r>
        <w:br w:type="textWrapping" w:clear="all"/>
      </w:r>
    </w:p>
    <w:sectPr w:rsidR="00D80842" w:rsidSect="00D80842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42"/>
    <w:rsid w:val="002B5AF9"/>
    <w:rsid w:val="005441B9"/>
    <w:rsid w:val="00617E0C"/>
    <w:rsid w:val="00D8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FD009"/>
  <w15:chartTrackingRefBased/>
  <w15:docId w15:val="{A91DEA82-260E-406A-B86C-4737C5FBB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7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D8C4F47F</Template>
  <TotalTime>14</TotalTime>
  <Pages>5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WALSH</dc:creator>
  <cp:keywords/>
  <dc:description/>
  <cp:lastModifiedBy>D WALSH</cp:lastModifiedBy>
  <cp:revision>1</cp:revision>
  <dcterms:created xsi:type="dcterms:W3CDTF">2020-02-13T14:40:00Z</dcterms:created>
  <dcterms:modified xsi:type="dcterms:W3CDTF">2020-02-13T14:54:00Z</dcterms:modified>
</cp:coreProperties>
</file>